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C08076E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CB27FC">
        <w:rPr>
          <w:kern w:val="3"/>
          <w:lang w:val="en-US" w:eastAsia="ar-SA"/>
        </w:rPr>
        <w:t>13.08.2026.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14438977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CB27FC">
        <w:rPr>
          <w:b/>
          <w:bCs/>
          <w:kern w:val="3"/>
          <w:lang w:val="en-US" w:eastAsia="ar-SA"/>
        </w:rPr>
        <w:t xml:space="preserve"> </w:t>
      </w:r>
      <w:r w:rsidR="00CB27FC">
        <w:rPr>
          <w:b/>
          <w:bCs/>
          <w:kern w:val="3"/>
          <w:lang w:val="sr-Cyrl-RS" w:eastAsia="ar-SA"/>
        </w:rPr>
        <w:t>Зауљивач за ваздух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04E91165" w:rsidR="00EC05A7" w:rsidRPr="00CB27FC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CB27FC">
        <w:rPr>
          <w:b/>
          <w:kern w:val="3"/>
          <w:lang w:val="sr-Cyrl-RS" w:eastAsia="ar-SA"/>
        </w:rPr>
        <w:t xml:space="preserve"> До 30.000,00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3E828ACA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CB27FC">
        <w:rPr>
          <w:kern w:val="3"/>
          <w:lang w:val="sr-Cyrl-RS" w:eastAsia="ar-SA"/>
        </w:rPr>
        <w:t>14.08.2026.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497AE7BC" w14:textId="71E5701C" w:rsidR="00CB27FC" w:rsidRPr="00A3396B" w:rsidRDefault="00CB27FC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063/113-45-73</w:t>
      </w:r>
    </w:p>
    <w:sectPr w:rsidR="00CB27FC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E5BD" w14:textId="77777777" w:rsidR="005559A3" w:rsidRDefault="005559A3">
      <w:r>
        <w:separator/>
      </w:r>
    </w:p>
  </w:endnote>
  <w:endnote w:type="continuationSeparator" w:id="0">
    <w:p w14:paraId="4BA6C832" w14:textId="77777777" w:rsidR="005559A3" w:rsidRDefault="0055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ECB1" w14:textId="77777777" w:rsidR="005559A3" w:rsidRDefault="005559A3">
      <w:r>
        <w:separator/>
      </w:r>
    </w:p>
  </w:footnote>
  <w:footnote w:type="continuationSeparator" w:id="0">
    <w:p w14:paraId="7BAC4BD1" w14:textId="77777777" w:rsidR="005559A3" w:rsidRDefault="0055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8109382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12E7D"/>
    <w:rsid w:val="001C1ADE"/>
    <w:rsid w:val="001C3136"/>
    <w:rsid w:val="00316538"/>
    <w:rsid w:val="0039006E"/>
    <w:rsid w:val="00434B37"/>
    <w:rsid w:val="004913EC"/>
    <w:rsid w:val="005559A3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27FC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2026-08-13T04:57:00Z</dcterms:modified>
</cp:coreProperties>
</file>